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257E" w:rsidRPr="007B1AF1" w:rsidRDefault="00FA257E" w:rsidP="007B1AF1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B1AF1">
        <w:rPr>
          <w:rFonts w:ascii="Times New Roman" w:hAnsi="Times New Roman"/>
          <w:b/>
          <w:sz w:val="28"/>
          <w:szCs w:val="28"/>
        </w:rPr>
        <w:t>Конспект урока Мир природы и человека на тему: «Растения» 1 класс для обучающихся с ОВЗ (интеллектуальными нарушениями).</w:t>
      </w:r>
    </w:p>
    <w:p w:rsidR="00FA257E" w:rsidRPr="007B1AF1" w:rsidRDefault="00FA257E" w:rsidP="007B1AF1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7B1AF1">
        <w:rPr>
          <w:rFonts w:ascii="Times New Roman" w:hAnsi="Times New Roman"/>
          <w:b/>
          <w:sz w:val="28"/>
          <w:szCs w:val="28"/>
        </w:rPr>
        <w:t>Цель:</w:t>
      </w:r>
      <w:r w:rsidRPr="007B1AF1">
        <w:rPr>
          <w:rFonts w:ascii="Times New Roman" w:hAnsi="Times New Roman"/>
          <w:sz w:val="28"/>
          <w:szCs w:val="28"/>
        </w:rPr>
        <w:t xml:space="preserve"> Сформировать представления детей о растениях и их частях. </w:t>
      </w:r>
    </w:p>
    <w:p w:rsidR="00FA257E" w:rsidRPr="007B1AF1" w:rsidRDefault="00FA257E" w:rsidP="007B1AF1">
      <w:pPr>
        <w:spacing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7B1AF1">
        <w:rPr>
          <w:rFonts w:ascii="Times New Roman" w:hAnsi="Times New Roman"/>
          <w:b/>
          <w:sz w:val="28"/>
          <w:szCs w:val="28"/>
        </w:rPr>
        <w:t xml:space="preserve">Задачи: </w:t>
      </w:r>
    </w:p>
    <w:p w:rsidR="00FA257E" w:rsidRPr="007B1AF1" w:rsidRDefault="00FA257E" w:rsidP="007B1AF1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7B1AF1">
        <w:rPr>
          <w:rFonts w:ascii="Times New Roman" w:hAnsi="Times New Roman"/>
          <w:sz w:val="28"/>
          <w:szCs w:val="28"/>
        </w:rPr>
        <w:t>- уточнить и закрепить представления о растениях;</w:t>
      </w:r>
    </w:p>
    <w:p w:rsidR="00FA257E" w:rsidRPr="007B1AF1" w:rsidRDefault="00FA257E" w:rsidP="007B1AF1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7B1AF1">
        <w:rPr>
          <w:rFonts w:ascii="Times New Roman" w:hAnsi="Times New Roman"/>
          <w:sz w:val="28"/>
          <w:szCs w:val="28"/>
        </w:rPr>
        <w:t>- познакомить с частями растения;</w:t>
      </w:r>
    </w:p>
    <w:p w:rsidR="00FA257E" w:rsidRPr="007B1AF1" w:rsidRDefault="00FA257E" w:rsidP="007B1AF1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7B1AF1">
        <w:rPr>
          <w:rFonts w:ascii="Times New Roman" w:hAnsi="Times New Roman"/>
          <w:sz w:val="28"/>
          <w:szCs w:val="28"/>
        </w:rPr>
        <w:t>- научить детей показывать и называть части растения;</w:t>
      </w:r>
    </w:p>
    <w:p w:rsidR="00FA257E" w:rsidRPr="007B1AF1" w:rsidRDefault="00FA257E" w:rsidP="007B1AF1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7B1AF1">
        <w:rPr>
          <w:rFonts w:ascii="Times New Roman" w:hAnsi="Times New Roman"/>
          <w:sz w:val="28"/>
          <w:szCs w:val="28"/>
        </w:rPr>
        <w:t>- расширить пассивный и активный словарь по теме «растения»;</w:t>
      </w:r>
    </w:p>
    <w:p w:rsidR="00FA257E" w:rsidRPr="007B1AF1" w:rsidRDefault="00FA257E" w:rsidP="007B1AF1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7B1AF1">
        <w:rPr>
          <w:rFonts w:ascii="Times New Roman" w:hAnsi="Times New Roman"/>
          <w:sz w:val="28"/>
          <w:szCs w:val="28"/>
        </w:rPr>
        <w:t>-воспитать позитивное отношение друг к другу, умение работать в коллективе;</w:t>
      </w:r>
    </w:p>
    <w:p w:rsidR="00FA257E" w:rsidRPr="007B1AF1" w:rsidRDefault="00FA257E" w:rsidP="007B1AF1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7B1AF1">
        <w:rPr>
          <w:rFonts w:ascii="Times New Roman" w:hAnsi="Times New Roman"/>
          <w:sz w:val="28"/>
          <w:szCs w:val="28"/>
        </w:rPr>
        <w:t>- способствовать формированию положительной мотивации учения;</w:t>
      </w:r>
    </w:p>
    <w:p w:rsidR="00FA257E" w:rsidRPr="007B1AF1" w:rsidRDefault="00FA257E" w:rsidP="007B1AF1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7B1AF1">
        <w:rPr>
          <w:rFonts w:ascii="Times New Roman" w:hAnsi="Times New Roman"/>
          <w:sz w:val="28"/>
          <w:szCs w:val="28"/>
        </w:rPr>
        <w:t>- воспитать любовь и уважение к природе.</w:t>
      </w:r>
    </w:p>
    <w:p w:rsidR="00FA257E" w:rsidRPr="007B1AF1" w:rsidRDefault="00FA257E" w:rsidP="007B1AF1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7B1AF1">
        <w:rPr>
          <w:rFonts w:ascii="Times New Roman" w:hAnsi="Times New Roman"/>
          <w:sz w:val="28"/>
          <w:szCs w:val="28"/>
        </w:rPr>
        <w:t>Оборудование: компьютер, раздаточный материал, картинки с цветами и деревьями, схема растения, живое комнатное растение, белые листы.</w:t>
      </w:r>
    </w:p>
    <w:p w:rsidR="00FA257E" w:rsidRPr="007B1AF1" w:rsidRDefault="00FA257E" w:rsidP="007B1AF1">
      <w:pPr>
        <w:spacing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7B1AF1">
        <w:rPr>
          <w:rFonts w:ascii="Times New Roman" w:hAnsi="Times New Roman"/>
          <w:b/>
          <w:sz w:val="28"/>
          <w:szCs w:val="28"/>
        </w:rPr>
        <w:t>Ход занятия:</w:t>
      </w:r>
    </w:p>
    <w:p w:rsidR="00FA257E" w:rsidRPr="007B1AF1" w:rsidRDefault="00FA257E" w:rsidP="007B1AF1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7B1AF1">
        <w:rPr>
          <w:rFonts w:ascii="Times New Roman" w:hAnsi="Times New Roman"/>
          <w:sz w:val="28"/>
          <w:szCs w:val="28"/>
        </w:rPr>
        <w:t>Учитель: Прозвенел звонок. Начинается урок! Ребята, давайте посмотрим все ли на месте. Пожмем друг другу руки и улыбнемся. У всех сегодня хорошее настроение? Ну и славно! Значит можно начинать урок!</w:t>
      </w:r>
    </w:p>
    <w:p w:rsidR="00FA257E" w:rsidRPr="007B1AF1" w:rsidRDefault="00FA257E" w:rsidP="007B1AF1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7B1AF1">
        <w:rPr>
          <w:rFonts w:ascii="Times New Roman" w:hAnsi="Times New Roman"/>
          <w:sz w:val="28"/>
          <w:szCs w:val="28"/>
        </w:rPr>
        <w:t>Учитель: Давайте сначала назовем, какое сегодня число? Кто скажет, какое число было вчера, а какое будет завтра? Кто сможет назвать какой сейчас месяц? И последнее давайте все вместе назовем, какое сейчас время года! Молодцы!</w:t>
      </w:r>
    </w:p>
    <w:p w:rsidR="00FA257E" w:rsidRPr="007B1AF1" w:rsidRDefault="00FA257E" w:rsidP="007B1AF1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7B1AF1">
        <w:rPr>
          <w:rFonts w:ascii="Times New Roman" w:hAnsi="Times New Roman"/>
          <w:sz w:val="28"/>
          <w:szCs w:val="28"/>
        </w:rPr>
        <w:t xml:space="preserve">Учитель: Ребята давайте узнаем, о чем же мы сегодня будем говорить. А поможет нам в этом загадка! </w:t>
      </w:r>
    </w:p>
    <w:p w:rsidR="00FA257E" w:rsidRPr="007B1AF1" w:rsidRDefault="00FA257E" w:rsidP="007B1AF1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7B1AF1">
        <w:rPr>
          <w:rFonts w:ascii="Times New Roman" w:hAnsi="Times New Roman"/>
          <w:sz w:val="28"/>
          <w:szCs w:val="28"/>
        </w:rPr>
        <w:t xml:space="preserve">Учитель: </w:t>
      </w:r>
    </w:p>
    <w:p w:rsidR="00FA257E" w:rsidRPr="007B1AF1" w:rsidRDefault="00FA257E" w:rsidP="007B1AF1">
      <w:pPr>
        <w:spacing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7B1AF1">
        <w:rPr>
          <w:rFonts w:ascii="Times New Roman" w:hAnsi="Times New Roman"/>
          <w:sz w:val="28"/>
          <w:szCs w:val="28"/>
          <w:shd w:val="clear" w:color="auto" w:fill="FFFFFF"/>
        </w:rPr>
        <w:t xml:space="preserve">Эти чудеса природы </w:t>
      </w:r>
    </w:p>
    <w:p w:rsidR="00FA257E" w:rsidRPr="007B1AF1" w:rsidRDefault="00FA257E" w:rsidP="007B1AF1">
      <w:pPr>
        <w:spacing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7B1AF1">
        <w:rPr>
          <w:rFonts w:ascii="Times New Roman" w:hAnsi="Times New Roman"/>
          <w:sz w:val="28"/>
          <w:szCs w:val="28"/>
          <w:shd w:val="clear" w:color="auto" w:fill="FFFFFF"/>
        </w:rPr>
        <w:t xml:space="preserve">Любят теплую погоду, </w:t>
      </w:r>
    </w:p>
    <w:p w:rsidR="00FA257E" w:rsidRPr="007B1AF1" w:rsidRDefault="00FA257E" w:rsidP="007B1AF1">
      <w:pPr>
        <w:spacing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7B1AF1">
        <w:rPr>
          <w:rFonts w:ascii="Times New Roman" w:hAnsi="Times New Roman"/>
          <w:sz w:val="28"/>
          <w:szCs w:val="28"/>
          <w:shd w:val="clear" w:color="auto" w:fill="FFFFFF"/>
        </w:rPr>
        <w:t xml:space="preserve">Солнце, воду и росу, </w:t>
      </w:r>
    </w:p>
    <w:p w:rsidR="00FA257E" w:rsidRPr="007B1AF1" w:rsidRDefault="00FA257E" w:rsidP="007B1AF1">
      <w:pPr>
        <w:spacing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7B1AF1">
        <w:rPr>
          <w:rFonts w:ascii="Times New Roman" w:hAnsi="Times New Roman"/>
          <w:sz w:val="28"/>
          <w:szCs w:val="28"/>
          <w:shd w:val="clear" w:color="auto" w:fill="FFFFFF"/>
        </w:rPr>
        <w:t xml:space="preserve">И жужжащую осу. </w:t>
      </w:r>
    </w:p>
    <w:p w:rsidR="00FA257E" w:rsidRPr="007B1AF1" w:rsidRDefault="00FA257E" w:rsidP="007B1AF1">
      <w:pPr>
        <w:spacing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7B1AF1">
        <w:rPr>
          <w:rFonts w:ascii="Times New Roman" w:hAnsi="Times New Roman"/>
          <w:sz w:val="28"/>
          <w:szCs w:val="28"/>
          <w:shd w:val="clear" w:color="auto" w:fill="FFFFFF"/>
        </w:rPr>
        <w:t xml:space="preserve">Что за диво на поляне, </w:t>
      </w:r>
    </w:p>
    <w:p w:rsidR="00FA257E" w:rsidRPr="007B1AF1" w:rsidRDefault="00FA257E" w:rsidP="007B1AF1">
      <w:pPr>
        <w:spacing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7B1AF1">
        <w:rPr>
          <w:rFonts w:ascii="Times New Roman" w:hAnsi="Times New Roman"/>
          <w:sz w:val="28"/>
          <w:szCs w:val="28"/>
          <w:shd w:val="clear" w:color="auto" w:fill="FFFFFF"/>
        </w:rPr>
        <w:t xml:space="preserve">Соберем в подарок маме? </w:t>
      </w:r>
    </w:p>
    <w:p w:rsidR="00FA257E" w:rsidRPr="007B1AF1" w:rsidRDefault="00FA257E" w:rsidP="007B1AF1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7B1AF1">
        <w:rPr>
          <w:rFonts w:ascii="Times New Roman" w:hAnsi="Times New Roman"/>
          <w:sz w:val="28"/>
          <w:szCs w:val="28"/>
          <w:shd w:val="clear" w:color="auto" w:fill="FFFFFF"/>
        </w:rPr>
        <w:t>(Ответ: Цветы)</w:t>
      </w:r>
    </w:p>
    <w:p w:rsidR="00FA257E" w:rsidRPr="007B1AF1" w:rsidRDefault="00FA257E" w:rsidP="007B1AF1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7B1AF1">
        <w:rPr>
          <w:rFonts w:ascii="Times New Roman" w:hAnsi="Times New Roman"/>
          <w:sz w:val="28"/>
          <w:szCs w:val="28"/>
        </w:rPr>
        <w:t>Ученики отгадывают.</w:t>
      </w:r>
    </w:p>
    <w:p w:rsidR="00FA257E" w:rsidRPr="007B1AF1" w:rsidRDefault="00FA257E" w:rsidP="007B1AF1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7B1AF1">
        <w:rPr>
          <w:rFonts w:ascii="Times New Roman" w:hAnsi="Times New Roman"/>
          <w:sz w:val="28"/>
          <w:szCs w:val="28"/>
        </w:rPr>
        <w:t>Учитель: Умницы! Правильно это цветы! Но мы сегодня будем говорить не только про цветы, но ещё и про деревья, кустарники, траву. Как это все вместе называется?</w:t>
      </w:r>
    </w:p>
    <w:p w:rsidR="00FA257E" w:rsidRPr="007B1AF1" w:rsidRDefault="00FA257E" w:rsidP="007B1AF1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7B1AF1">
        <w:rPr>
          <w:rFonts w:ascii="Times New Roman" w:hAnsi="Times New Roman"/>
          <w:sz w:val="28"/>
          <w:szCs w:val="28"/>
        </w:rPr>
        <w:t>Дети: Растения.</w:t>
      </w:r>
    </w:p>
    <w:p w:rsidR="00FA257E" w:rsidRPr="007B1AF1" w:rsidRDefault="00FA257E" w:rsidP="007B1AF1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7B1AF1">
        <w:rPr>
          <w:rFonts w:ascii="Times New Roman" w:hAnsi="Times New Roman"/>
          <w:sz w:val="28"/>
          <w:szCs w:val="28"/>
        </w:rPr>
        <w:t xml:space="preserve">Учитель: Правильно! Давайте каждый назовет, какие растения знает. </w:t>
      </w:r>
    </w:p>
    <w:p w:rsidR="00FA257E" w:rsidRPr="007B1AF1" w:rsidRDefault="00FA257E" w:rsidP="007B1AF1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7B1AF1">
        <w:rPr>
          <w:rFonts w:ascii="Times New Roman" w:hAnsi="Times New Roman"/>
          <w:sz w:val="28"/>
          <w:szCs w:val="28"/>
        </w:rPr>
        <w:t xml:space="preserve">Дети называют одно растение по очереди, вместе с учителем уточняя, что это цветок, дерево, куст или трава. </w:t>
      </w:r>
    </w:p>
    <w:p w:rsidR="00FA257E" w:rsidRPr="007B1AF1" w:rsidRDefault="00FA257E" w:rsidP="007B1AF1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7B1AF1">
        <w:rPr>
          <w:rFonts w:ascii="Times New Roman" w:hAnsi="Times New Roman"/>
          <w:sz w:val="28"/>
          <w:szCs w:val="28"/>
        </w:rPr>
        <w:t xml:space="preserve">Учитель: Какие вы молодцы! Много растений знаете! </w:t>
      </w:r>
    </w:p>
    <w:p w:rsidR="00FA257E" w:rsidRPr="007B1AF1" w:rsidRDefault="00FA257E" w:rsidP="007B1AF1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7B1AF1">
        <w:rPr>
          <w:rFonts w:ascii="Times New Roman" w:hAnsi="Times New Roman"/>
          <w:sz w:val="28"/>
          <w:szCs w:val="28"/>
        </w:rPr>
        <w:t>Учитель: Давайте посмотрим на себя. Мы с вами люди и у нас есть руки, ноги, голова, туловище. Это все наши части тела. Как вы думаете, какие части есть у растения?</w:t>
      </w:r>
    </w:p>
    <w:p w:rsidR="00FA257E" w:rsidRPr="007B1AF1" w:rsidRDefault="00FA257E" w:rsidP="007B1AF1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7B1AF1">
        <w:rPr>
          <w:rFonts w:ascii="Times New Roman" w:hAnsi="Times New Roman"/>
          <w:sz w:val="28"/>
          <w:szCs w:val="28"/>
        </w:rPr>
        <w:t>Дети делают предположения. Учитель прикрепляет к доске схему растения.</w:t>
      </w:r>
    </w:p>
    <w:p w:rsidR="00FA257E" w:rsidRPr="007B1AF1" w:rsidRDefault="00FA257E" w:rsidP="007B1AF1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7B1AF1">
        <w:rPr>
          <w:rFonts w:ascii="Times New Roman" w:hAnsi="Times New Roman"/>
          <w:sz w:val="28"/>
          <w:szCs w:val="28"/>
        </w:rPr>
        <w:t xml:space="preserve">Учитель: Давайте с вами посмотрим на схему. У растения есть цветок, стебель, лист и корень. Это части растения. </w:t>
      </w:r>
    </w:p>
    <w:p w:rsidR="00FA257E" w:rsidRPr="007B1AF1" w:rsidRDefault="00FA257E" w:rsidP="007B1AF1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7B1AF1">
        <w:rPr>
          <w:rFonts w:ascii="Times New Roman" w:hAnsi="Times New Roman"/>
          <w:sz w:val="28"/>
          <w:szCs w:val="28"/>
        </w:rPr>
        <w:t xml:space="preserve">Учитель показывает части растения на схеме и проговаривает их с детьми. </w:t>
      </w:r>
    </w:p>
    <w:p w:rsidR="00FA257E" w:rsidRPr="007B1AF1" w:rsidRDefault="00FA257E" w:rsidP="007B1AF1">
      <w:pPr>
        <w:spacing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7B1AF1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>Физкультминутка</w:t>
      </w:r>
      <w:r w:rsidRPr="007B1AF1">
        <w:rPr>
          <w:rFonts w:ascii="Times New Roman" w:hAnsi="Times New Roman"/>
          <w:b/>
          <w:sz w:val="28"/>
          <w:szCs w:val="28"/>
        </w:rPr>
        <w:t xml:space="preserve">: </w:t>
      </w:r>
    </w:p>
    <w:p w:rsidR="00FA257E" w:rsidRPr="007B1AF1" w:rsidRDefault="00FA257E" w:rsidP="007B1AF1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7B1AF1">
        <w:rPr>
          <w:rFonts w:ascii="Times New Roman" w:hAnsi="Times New Roman"/>
          <w:sz w:val="28"/>
          <w:szCs w:val="28"/>
          <w:shd w:val="clear" w:color="auto" w:fill="FFFFFF"/>
        </w:rPr>
        <w:t>Раз – два - три выросли цветы (сидели на корточках, встаем)</w:t>
      </w:r>
    </w:p>
    <w:p w:rsidR="00FA257E" w:rsidRPr="007B1AF1" w:rsidRDefault="00FA257E" w:rsidP="007B1AF1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7B1AF1">
        <w:rPr>
          <w:rFonts w:ascii="Times New Roman" w:hAnsi="Times New Roman"/>
          <w:sz w:val="28"/>
          <w:szCs w:val="28"/>
          <w:shd w:val="clear" w:color="auto" w:fill="FFFFFF"/>
        </w:rPr>
        <w:t>К солнцу потянулись высоко: (тянутся на носочках)</w:t>
      </w:r>
    </w:p>
    <w:p w:rsidR="00FA257E" w:rsidRPr="007B1AF1" w:rsidRDefault="00FA257E" w:rsidP="007B1AF1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7B1AF1">
        <w:rPr>
          <w:rFonts w:ascii="Times New Roman" w:hAnsi="Times New Roman"/>
          <w:sz w:val="28"/>
          <w:szCs w:val="28"/>
          <w:shd w:val="clear" w:color="auto" w:fill="FFFFFF"/>
        </w:rPr>
        <w:t>Стало им приятно и тепло! (смотрят вверх)</w:t>
      </w:r>
    </w:p>
    <w:p w:rsidR="00FA257E" w:rsidRPr="007B1AF1" w:rsidRDefault="00FA257E" w:rsidP="007B1AF1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7B1AF1">
        <w:rPr>
          <w:rFonts w:ascii="Times New Roman" w:hAnsi="Times New Roman"/>
          <w:sz w:val="28"/>
          <w:szCs w:val="28"/>
          <w:shd w:val="clear" w:color="auto" w:fill="FFFFFF"/>
        </w:rPr>
        <w:t>Ветерок пролетал, стебелечки качал (раскачивают руками влево - вправо над головой)</w:t>
      </w:r>
    </w:p>
    <w:p w:rsidR="00FA257E" w:rsidRPr="007B1AF1" w:rsidRDefault="00FA257E" w:rsidP="007B1AF1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7B1AF1">
        <w:rPr>
          <w:rFonts w:ascii="Times New Roman" w:hAnsi="Times New Roman"/>
          <w:sz w:val="28"/>
          <w:szCs w:val="28"/>
          <w:shd w:val="clear" w:color="auto" w:fill="FFFFFF"/>
        </w:rPr>
        <w:t>Влево качнулись – низко прогнулись. (наклоняются влево)</w:t>
      </w:r>
    </w:p>
    <w:p w:rsidR="00FA257E" w:rsidRPr="007B1AF1" w:rsidRDefault="00FA257E" w:rsidP="007B1AF1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7B1AF1">
        <w:rPr>
          <w:rFonts w:ascii="Times New Roman" w:hAnsi="Times New Roman"/>
          <w:sz w:val="28"/>
          <w:szCs w:val="28"/>
          <w:shd w:val="clear" w:color="auto" w:fill="FFFFFF"/>
        </w:rPr>
        <w:t>Вправо качнулись – низко пригнулись. (наклоняются вправо)</w:t>
      </w:r>
    </w:p>
    <w:p w:rsidR="00FA257E" w:rsidRPr="007B1AF1" w:rsidRDefault="00FA257E" w:rsidP="007B1AF1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7B1AF1">
        <w:rPr>
          <w:rFonts w:ascii="Times New Roman" w:hAnsi="Times New Roman"/>
          <w:sz w:val="28"/>
          <w:szCs w:val="28"/>
          <w:shd w:val="clear" w:color="auto" w:fill="FFFFFF"/>
        </w:rPr>
        <w:t>Ветерок убегай! (грозят пальчиком)</w:t>
      </w:r>
    </w:p>
    <w:p w:rsidR="00FA257E" w:rsidRPr="007B1AF1" w:rsidRDefault="00FA257E" w:rsidP="007B1AF1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7B1AF1">
        <w:rPr>
          <w:rFonts w:ascii="Times New Roman" w:hAnsi="Times New Roman"/>
          <w:sz w:val="28"/>
          <w:szCs w:val="28"/>
          <w:shd w:val="clear" w:color="auto" w:fill="FFFFFF"/>
        </w:rPr>
        <w:t>Ты цветочки не сломай! (приседают)</w:t>
      </w:r>
    </w:p>
    <w:p w:rsidR="00FA257E" w:rsidRPr="007B1AF1" w:rsidRDefault="00FA257E" w:rsidP="007B1AF1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7B1AF1">
        <w:rPr>
          <w:rFonts w:ascii="Times New Roman" w:hAnsi="Times New Roman"/>
          <w:sz w:val="28"/>
          <w:szCs w:val="28"/>
          <w:shd w:val="clear" w:color="auto" w:fill="FFFFFF"/>
        </w:rPr>
        <w:t>Пусть они растут, растут,</w:t>
      </w:r>
    </w:p>
    <w:p w:rsidR="00FA257E" w:rsidRPr="007B1AF1" w:rsidRDefault="00FA257E" w:rsidP="007B1AF1">
      <w:pPr>
        <w:spacing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7B1AF1">
        <w:rPr>
          <w:rFonts w:ascii="Times New Roman" w:hAnsi="Times New Roman"/>
          <w:sz w:val="28"/>
          <w:szCs w:val="28"/>
          <w:shd w:val="clear" w:color="auto" w:fill="FFFFFF"/>
        </w:rPr>
        <w:t>Детям радость принесут! (медленно приподнимают руки вверх, раскрывают пальчики)</w:t>
      </w:r>
    </w:p>
    <w:p w:rsidR="00FA257E" w:rsidRPr="007B1AF1" w:rsidRDefault="00FA257E" w:rsidP="007B1AF1">
      <w:pPr>
        <w:spacing w:line="240" w:lineRule="auto"/>
        <w:jc w:val="both"/>
        <w:rPr>
          <w:rFonts w:ascii="Times New Roman" w:hAnsi="Times New Roman"/>
          <w:b/>
          <w:sz w:val="28"/>
          <w:szCs w:val="28"/>
          <w:shd w:val="clear" w:color="auto" w:fill="FFFFFF"/>
        </w:rPr>
      </w:pPr>
      <w:r w:rsidRPr="007B1AF1"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Конец </w:t>
      </w:r>
      <w:r w:rsidRPr="007B1AF1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>физкультминутки</w:t>
      </w:r>
      <w:r w:rsidRPr="007B1AF1">
        <w:rPr>
          <w:rFonts w:ascii="Times New Roman" w:hAnsi="Times New Roman"/>
          <w:b/>
          <w:sz w:val="28"/>
          <w:szCs w:val="28"/>
          <w:shd w:val="clear" w:color="auto" w:fill="FFFFFF"/>
        </w:rPr>
        <w:t>.</w:t>
      </w:r>
    </w:p>
    <w:p w:rsidR="00FA257E" w:rsidRPr="007B1AF1" w:rsidRDefault="00FA257E" w:rsidP="007B1AF1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7B1AF1">
        <w:rPr>
          <w:rFonts w:ascii="Times New Roman" w:hAnsi="Times New Roman"/>
          <w:sz w:val="28"/>
          <w:szCs w:val="28"/>
        </w:rPr>
        <w:t>Учитель: У нас в классе тоже есть растения. Давайте посмотрим на одно из них.</w:t>
      </w:r>
    </w:p>
    <w:p w:rsidR="00FA257E" w:rsidRPr="007B1AF1" w:rsidRDefault="00FA257E" w:rsidP="007B1AF1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7B1AF1">
        <w:rPr>
          <w:rFonts w:ascii="Times New Roman" w:hAnsi="Times New Roman"/>
          <w:sz w:val="28"/>
          <w:szCs w:val="28"/>
        </w:rPr>
        <w:t>Учитель ставит перед учениками живое растение в горшке. Все вместе называют части растения. Каждый ученик может потрогать части живого растения.</w:t>
      </w:r>
    </w:p>
    <w:p w:rsidR="00FA257E" w:rsidRPr="007B1AF1" w:rsidRDefault="00FA257E" w:rsidP="007B1AF1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7B1AF1">
        <w:rPr>
          <w:rFonts w:ascii="Times New Roman" w:hAnsi="Times New Roman"/>
          <w:sz w:val="28"/>
          <w:szCs w:val="28"/>
        </w:rPr>
        <w:t>Учитель: Скажите, мы все части растения видим на нашем цветке? Нет? А какую не видим?</w:t>
      </w:r>
    </w:p>
    <w:p w:rsidR="00FA257E" w:rsidRPr="007B1AF1" w:rsidRDefault="00FA257E" w:rsidP="007B1AF1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7B1AF1">
        <w:rPr>
          <w:rFonts w:ascii="Times New Roman" w:hAnsi="Times New Roman"/>
          <w:sz w:val="28"/>
          <w:szCs w:val="28"/>
        </w:rPr>
        <w:t>Учитель с детьми обращается к схеме растения в поисках недостающей части.</w:t>
      </w:r>
    </w:p>
    <w:p w:rsidR="00FA257E" w:rsidRPr="007B1AF1" w:rsidRDefault="00FA257E" w:rsidP="007B1AF1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7B1AF1">
        <w:rPr>
          <w:rFonts w:ascii="Times New Roman" w:hAnsi="Times New Roman"/>
          <w:sz w:val="28"/>
          <w:szCs w:val="28"/>
        </w:rPr>
        <w:t xml:space="preserve">Учитель: Мы не видим корень, потому что корень находится в земле. Корень держит растение и не дает ему упасть, даже когда дует сильный ветер. А ещё через корень растение берет воду и питательные вещества из земли. </w:t>
      </w:r>
    </w:p>
    <w:p w:rsidR="00FA257E" w:rsidRPr="007B1AF1" w:rsidRDefault="00FA257E" w:rsidP="007B1AF1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7B1AF1">
        <w:rPr>
          <w:rFonts w:ascii="Times New Roman" w:hAnsi="Times New Roman"/>
          <w:sz w:val="28"/>
          <w:szCs w:val="28"/>
        </w:rPr>
        <w:t xml:space="preserve">Учитель: У всех растений, и у цветов, </w:t>
      </w:r>
      <w:bookmarkStart w:id="0" w:name="_GoBack"/>
      <w:bookmarkEnd w:id="0"/>
      <w:r w:rsidRPr="007B1AF1">
        <w:rPr>
          <w:rFonts w:ascii="Times New Roman" w:hAnsi="Times New Roman"/>
          <w:sz w:val="28"/>
          <w:szCs w:val="28"/>
        </w:rPr>
        <w:t>и деревьев, есть корень, стебель и листья. Стебель дерева – это ствол. Это то, чем они похожи. Давайте посмотрим на наши картинки цветов и деревьев, и каждый покажет, где стебель (ствол), листья и корни.</w:t>
      </w:r>
    </w:p>
    <w:p w:rsidR="00FA257E" w:rsidRPr="007B1AF1" w:rsidRDefault="00FA257E" w:rsidP="007B1AF1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7B1AF1">
        <w:rPr>
          <w:rFonts w:ascii="Times New Roman" w:hAnsi="Times New Roman"/>
          <w:sz w:val="28"/>
          <w:szCs w:val="28"/>
        </w:rPr>
        <w:t xml:space="preserve">Учитель прикрепляет к доске картинки цветов и деревьев, вместе с детьми проговаривая их названия. Каждый называет и показывает части растений. </w:t>
      </w:r>
    </w:p>
    <w:p w:rsidR="00FA257E" w:rsidRPr="007B1AF1" w:rsidRDefault="00FA257E" w:rsidP="007B1AF1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7B1AF1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>Физкультминутка</w:t>
      </w:r>
      <w:r w:rsidRPr="007B1AF1">
        <w:rPr>
          <w:rFonts w:ascii="Times New Roman" w:hAnsi="Times New Roman"/>
          <w:sz w:val="28"/>
          <w:szCs w:val="28"/>
        </w:rPr>
        <w:t>.</w:t>
      </w:r>
    </w:p>
    <w:p w:rsidR="00FA257E" w:rsidRPr="007B1AF1" w:rsidRDefault="00FA257E" w:rsidP="007B1AF1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7B1AF1">
        <w:rPr>
          <w:rFonts w:ascii="Times New Roman" w:hAnsi="Times New Roman"/>
          <w:sz w:val="28"/>
          <w:szCs w:val="28"/>
          <w:shd w:val="clear" w:color="auto" w:fill="FFFFFF"/>
        </w:rPr>
        <w:t>Вместе по лугу идем, (Ходьба на месте)</w:t>
      </w:r>
    </w:p>
    <w:p w:rsidR="00FA257E" w:rsidRPr="007B1AF1" w:rsidRDefault="00FA257E" w:rsidP="007B1AF1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7B1AF1">
        <w:rPr>
          <w:rFonts w:ascii="Times New Roman" w:hAnsi="Times New Roman"/>
          <w:sz w:val="28"/>
          <w:szCs w:val="28"/>
          <w:shd w:val="clear" w:color="auto" w:fill="FFFFFF"/>
        </w:rPr>
        <w:t>Не спешим, не отстаем. (Потягивания — руки в стороны)</w:t>
      </w:r>
    </w:p>
    <w:p w:rsidR="00FA257E" w:rsidRPr="007B1AF1" w:rsidRDefault="00FA257E" w:rsidP="007B1AF1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7B1AF1">
        <w:rPr>
          <w:rFonts w:ascii="Times New Roman" w:hAnsi="Times New Roman"/>
          <w:sz w:val="28"/>
          <w:szCs w:val="28"/>
          <w:shd w:val="clear" w:color="auto" w:fill="FFFFFF"/>
        </w:rPr>
        <w:t>Вот выходим мы на луг (Наклониться и коснуться левой ступни)</w:t>
      </w:r>
    </w:p>
    <w:p w:rsidR="00FA257E" w:rsidRPr="007B1AF1" w:rsidRDefault="00FA257E" w:rsidP="007B1AF1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7B1AF1">
        <w:rPr>
          <w:rFonts w:ascii="Times New Roman" w:hAnsi="Times New Roman"/>
          <w:sz w:val="28"/>
          <w:szCs w:val="28"/>
          <w:shd w:val="clear" w:color="auto" w:fill="FFFFFF"/>
        </w:rPr>
        <w:t>Тысяча цветов вокруг! (Затем коснуться правой ступни)</w:t>
      </w:r>
    </w:p>
    <w:p w:rsidR="00FA257E" w:rsidRPr="007B1AF1" w:rsidRDefault="00FA257E" w:rsidP="007B1AF1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7B1AF1">
        <w:rPr>
          <w:rFonts w:ascii="Times New Roman" w:hAnsi="Times New Roman"/>
          <w:sz w:val="28"/>
          <w:szCs w:val="28"/>
          <w:shd w:val="clear" w:color="auto" w:fill="FFFFFF"/>
        </w:rPr>
        <w:t>Вот ромашка, василек,</w:t>
      </w:r>
    </w:p>
    <w:p w:rsidR="00FA257E" w:rsidRPr="007B1AF1" w:rsidRDefault="00FA257E" w:rsidP="007B1AF1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7B1AF1">
        <w:rPr>
          <w:rFonts w:ascii="Times New Roman" w:hAnsi="Times New Roman"/>
          <w:sz w:val="28"/>
          <w:szCs w:val="28"/>
          <w:shd w:val="clear" w:color="auto" w:fill="FFFFFF"/>
        </w:rPr>
        <w:t>Медуница, кашка — клевер.</w:t>
      </w:r>
    </w:p>
    <w:p w:rsidR="00FA257E" w:rsidRPr="007B1AF1" w:rsidRDefault="00FA257E" w:rsidP="007B1AF1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7B1AF1">
        <w:rPr>
          <w:rFonts w:ascii="Times New Roman" w:hAnsi="Times New Roman"/>
          <w:sz w:val="28"/>
          <w:szCs w:val="28"/>
          <w:shd w:val="clear" w:color="auto" w:fill="FFFFFF"/>
        </w:rPr>
        <w:t>Растилается ковер</w:t>
      </w:r>
    </w:p>
    <w:p w:rsidR="00FA257E" w:rsidRPr="007B1AF1" w:rsidRDefault="00FA257E" w:rsidP="007B1AF1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7B1AF1">
        <w:rPr>
          <w:rFonts w:ascii="Times New Roman" w:hAnsi="Times New Roman"/>
          <w:sz w:val="28"/>
          <w:szCs w:val="28"/>
          <w:shd w:val="clear" w:color="auto" w:fill="FFFFFF"/>
        </w:rPr>
        <w:t>И направо, и налево. (Повороты вправо — влево)</w:t>
      </w:r>
    </w:p>
    <w:p w:rsidR="00FA257E" w:rsidRPr="007B1AF1" w:rsidRDefault="00FA257E" w:rsidP="007B1AF1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7B1AF1">
        <w:rPr>
          <w:rFonts w:ascii="Times New Roman" w:hAnsi="Times New Roman"/>
          <w:sz w:val="28"/>
          <w:szCs w:val="28"/>
          <w:shd w:val="clear" w:color="auto" w:fill="FFFFFF"/>
        </w:rPr>
        <w:t>Чтоб сорвать в лесу цветочки, (Наклоны вперед)</w:t>
      </w:r>
    </w:p>
    <w:p w:rsidR="00FA257E" w:rsidRPr="007B1AF1" w:rsidRDefault="00FA257E" w:rsidP="007B1AF1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7B1AF1">
        <w:rPr>
          <w:rFonts w:ascii="Times New Roman" w:hAnsi="Times New Roman"/>
          <w:sz w:val="28"/>
          <w:szCs w:val="28"/>
          <w:shd w:val="clear" w:color="auto" w:fill="FFFFFF"/>
        </w:rPr>
        <w:t>Наклоняйтесь до носочков.</w:t>
      </w:r>
    </w:p>
    <w:p w:rsidR="00FA257E" w:rsidRPr="007B1AF1" w:rsidRDefault="00FA257E" w:rsidP="007B1AF1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7B1AF1">
        <w:rPr>
          <w:rFonts w:ascii="Times New Roman" w:hAnsi="Times New Roman"/>
          <w:sz w:val="28"/>
          <w:szCs w:val="28"/>
          <w:shd w:val="clear" w:color="auto" w:fill="FFFFFF"/>
        </w:rPr>
        <w:t>Раз цветок, два - цветок,</w:t>
      </w:r>
    </w:p>
    <w:p w:rsidR="00FA257E" w:rsidRPr="007B1AF1" w:rsidRDefault="00FA257E" w:rsidP="007B1AF1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7B1AF1">
        <w:rPr>
          <w:rFonts w:ascii="Times New Roman" w:hAnsi="Times New Roman"/>
          <w:sz w:val="28"/>
          <w:szCs w:val="28"/>
          <w:shd w:val="clear" w:color="auto" w:fill="FFFFFF"/>
        </w:rPr>
        <w:t>А потом сплетем венок. (Руки поднять над головой)</w:t>
      </w:r>
    </w:p>
    <w:p w:rsidR="00FA257E" w:rsidRPr="007B1AF1" w:rsidRDefault="00FA257E" w:rsidP="007B1AF1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7B1AF1">
        <w:rPr>
          <w:rFonts w:ascii="Times New Roman" w:hAnsi="Times New Roman"/>
          <w:sz w:val="28"/>
          <w:szCs w:val="28"/>
          <w:shd w:val="clear" w:color="auto" w:fill="FFFFFF"/>
        </w:rPr>
        <w:t>Снова мы идем по лесу. (Ходьба на месте)</w:t>
      </w:r>
    </w:p>
    <w:p w:rsidR="00FA257E" w:rsidRPr="007B1AF1" w:rsidRDefault="00FA257E" w:rsidP="007B1AF1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7B1AF1">
        <w:rPr>
          <w:rFonts w:ascii="Times New Roman" w:hAnsi="Times New Roman"/>
          <w:sz w:val="28"/>
          <w:szCs w:val="28"/>
          <w:shd w:val="clear" w:color="auto" w:fill="FFFFFF"/>
        </w:rPr>
        <w:t>А вокруг так интересно! (Потягивание — руки в стороны)</w:t>
      </w:r>
    </w:p>
    <w:p w:rsidR="00FA257E" w:rsidRPr="007B1AF1" w:rsidRDefault="00FA257E" w:rsidP="007B1AF1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7B1AF1">
        <w:rPr>
          <w:rFonts w:ascii="Times New Roman" w:hAnsi="Times New Roman"/>
          <w:sz w:val="28"/>
          <w:szCs w:val="28"/>
          <w:shd w:val="clear" w:color="auto" w:fill="FFFFFF"/>
        </w:rPr>
        <w:t>Отдохнуть пора дружок</w:t>
      </w:r>
    </w:p>
    <w:p w:rsidR="00FA257E" w:rsidRPr="007B1AF1" w:rsidRDefault="00FA257E" w:rsidP="007B1AF1">
      <w:pPr>
        <w:spacing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7B1AF1">
        <w:rPr>
          <w:rFonts w:ascii="Times New Roman" w:hAnsi="Times New Roman"/>
          <w:sz w:val="28"/>
          <w:szCs w:val="28"/>
          <w:shd w:val="clear" w:color="auto" w:fill="FFFFFF"/>
        </w:rPr>
        <w:t>Мы присядем на пенек. (Садятся дети на места).</w:t>
      </w:r>
    </w:p>
    <w:p w:rsidR="00FA257E" w:rsidRPr="007B1AF1" w:rsidRDefault="00FA257E" w:rsidP="007B1AF1">
      <w:pPr>
        <w:spacing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7B1AF1"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Конец </w:t>
      </w:r>
      <w:r w:rsidRPr="007B1AF1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>физкультминутки</w:t>
      </w:r>
      <w:r w:rsidRPr="007B1AF1">
        <w:rPr>
          <w:rFonts w:ascii="Times New Roman" w:hAnsi="Times New Roman"/>
          <w:b/>
          <w:sz w:val="28"/>
          <w:szCs w:val="28"/>
          <w:shd w:val="clear" w:color="auto" w:fill="FFFFFF"/>
        </w:rPr>
        <w:t>.</w:t>
      </w:r>
    </w:p>
    <w:p w:rsidR="00FA257E" w:rsidRPr="007B1AF1" w:rsidRDefault="00FA257E" w:rsidP="007B1AF1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7B1AF1">
        <w:rPr>
          <w:rFonts w:ascii="Times New Roman" w:hAnsi="Times New Roman"/>
          <w:sz w:val="28"/>
          <w:szCs w:val="28"/>
        </w:rPr>
        <w:t>Учитель: Вы большие молодцы! Давайте повторим, что сегодня узнали. О чем мы сегодня говорили? (О растениях) Какие части растений есть? (цветок, стебель, листья, корень) Для чего нужен корень? (Чтобы удерживать растение и получать воду и полезные вещества из земли) Чем все растения похожи? (У всех растений есть корень, стебель и листья.) Как называется стебель дерева? (Ствол).</w:t>
      </w:r>
    </w:p>
    <w:p w:rsidR="00FA257E" w:rsidRPr="007B1AF1" w:rsidRDefault="00FA257E" w:rsidP="007B1AF1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7B1AF1">
        <w:rPr>
          <w:rFonts w:ascii="Times New Roman" w:hAnsi="Times New Roman"/>
          <w:sz w:val="28"/>
          <w:szCs w:val="28"/>
        </w:rPr>
        <w:t xml:space="preserve">Учитель: Давайте нарисуем цветок со всеми частями растения. </w:t>
      </w:r>
    </w:p>
    <w:p w:rsidR="00FA257E" w:rsidRPr="007B1AF1" w:rsidRDefault="00FA257E" w:rsidP="007B1AF1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7B1AF1">
        <w:rPr>
          <w:rFonts w:ascii="Times New Roman" w:hAnsi="Times New Roman"/>
          <w:sz w:val="28"/>
          <w:szCs w:val="28"/>
        </w:rPr>
        <w:t>Учитель раздает всем по чистому листу бумаги. Дети рисуют любимый цветок, прорисовывая части растений (цветок, стебель, листья и корень), называя их.</w:t>
      </w:r>
    </w:p>
    <w:p w:rsidR="00FA257E" w:rsidRPr="007B1AF1" w:rsidRDefault="00FA257E" w:rsidP="007B1AF1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7B1AF1">
        <w:rPr>
          <w:rFonts w:ascii="Times New Roman" w:hAnsi="Times New Roman"/>
          <w:sz w:val="28"/>
          <w:szCs w:val="28"/>
        </w:rPr>
        <w:t>Учитель: Вы большие молодцы сегодня, ребята. Хорошо поработали! Давайте каждый расскажет, что сегодня нового узнал и что больше всего понравилось!</w:t>
      </w:r>
    </w:p>
    <w:p w:rsidR="00FA257E" w:rsidRPr="007B1AF1" w:rsidRDefault="00FA257E" w:rsidP="007B1AF1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FA257E" w:rsidRPr="007B1AF1" w:rsidRDefault="00FA257E" w:rsidP="007B1AF1">
      <w:pPr>
        <w:rPr>
          <w:rFonts w:ascii="Times New Roman" w:hAnsi="Times New Roman"/>
          <w:sz w:val="28"/>
          <w:szCs w:val="28"/>
        </w:rPr>
      </w:pPr>
    </w:p>
    <w:sectPr w:rsidR="00FA257E" w:rsidRPr="007B1AF1" w:rsidSect="004A59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D44FE"/>
    <w:rsid w:val="001D381C"/>
    <w:rsid w:val="00255AFB"/>
    <w:rsid w:val="003C0241"/>
    <w:rsid w:val="00421B20"/>
    <w:rsid w:val="004A597E"/>
    <w:rsid w:val="004C67BB"/>
    <w:rsid w:val="007B1AF1"/>
    <w:rsid w:val="00812173"/>
    <w:rsid w:val="009F4290"/>
    <w:rsid w:val="00A035D3"/>
    <w:rsid w:val="00E72384"/>
    <w:rsid w:val="00ED44FE"/>
    <w:rsid w:val="00FA25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381C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rsid w:val="009F4290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75188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4</Pages>
  <Words>777</Words>
  <Characters>4429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Конспект урока Мир природы и человека на тему: «Растения» 1 класс для обучающихся с ОВЗ (интеллектуальными нарушениями)</dc:title>
  <dc:subject/>
  <dc:creator>Ольга</dc:creator>
  <cp:keywords/>
  <dc:description/>
  <cp:lastModifiedBy>Valter</cp:lastModifiedBy>
  <cp:revision>2</cp:revision>
  <dcterms:created xsi:type="dcterms:W3CDTF">2021-06-22T19:37:00Z</dcterms:created>
  <dcterms:modified xsi:type="dcterms:W3CDTF">2021-06-22T19:37:00Z</dcterms:modified>
</cp:coreProperties>
</file>